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C88" w:rsidRDefault="009C3C88" w:rsidP="009C3C88">
      <w:pPr>
        <w:pStyle w:val="En-tte"/>
        <w:rPr>
          <w:rFonts w:ascii="Times New Roman" w:hAnsi="Times New Roman"/>
          <w:b/>
          <w:sz w:val="22"/>
          <w:szCs w:val="22"/>
          <w:lang w:val="fr-FR"/>
        </w:rPr>
      </w:pPr>
      <w:bookmarkStart w:id="0" w:name="_GoBack"/>
      <w:bookmarkEnd w:id="0"/>
    </w:p>
    <w:p w:rsidR="00F77507" w:rsidRPr="00CC1457" w:rsidRDefault="0080344D" w:rsidP="005E25C5">
      <w:pPr>
        <w:jc w:val="both"/>
        <w:rPr>
          <w:rFonts w:ascii="Times New Roman" w:hAnsi="Times New Roman"/>
          <w:b/>
          <w:bCs/>
          <w:sz w:val="22"/>
          <w:szCs w:val="22"/>
          <w:lang w:val="fr-FR"/>
        </w:rPr>
      </w:pPr>
      <w:r w:rsidRPr="00CC1457">
        <w:rPr>
          <w:rFonts w:ascii="Times New Roman" w:hAnsi="Times New Roman"/>
          <w:b/>
          <w:bCs/>
          <w:sz w:val="22"/>
          <w:szCs w:val="22"/>
          <w:lang w:val="fr-FR"/>
        </w:rPr>
        <w:t>Le Centre Communal d’Action Sociale</w:t>
      </w:r>
      <w:r w:rsidR="005E25C5" w:rsidRPr="00CC1457">
        <w:rPr>
          <w:rFonts w:ascii="Times New Roman" w:hAnsi="Times New Roman"/>
          <w:b/>
          <w:bCs/>
          <w:sz w:val="22"/>
          <w:szCs w:val="22"/>
          <w:lang w:val="fr-FR"/>
        </w:rPr>
        <w:t xml:space="preserve"> </w:t>
      </w:r>
      <w:r w:rsidRPr="00CC1457">
        <w:rPr>
          <w:rFonts w:ascii="Times New Roman" w:hAnsi="Times New Roman"/>
          <w:b/>
          <w:bCs/>
          <w:sz w:val="22"/>
          <w:szCs w:val="22"/>
          <w:lang w:val="fr-FR"/>
        </w:rPr>
        <w:t>de la Ville de Belfort</w:t>
      </w:r>
      <w:r w:rsidR="005E25C5" w:rsidRPr="00CC1457">
        <w:rPr>
          <w:rFonts w:ascii="Times New Roman" w:hAnsi="Times New Roman"/>
          <w:b/>
          <w:bCs/>
          <w:sz w:val="22"/>
          <w:szCs w:val="22"/>
          <w:lang w:val="fr-FR"/>
        </w:rPr>
        <w:t xml:space="preserve"> r</w:t>
      </w:r>
      <w:r w:rsidRPr="00CC1457">
        <w:rPr>
          <w:rFonts w:ascii="Times New Roman" w:hAnsi="Times New Roman"/>
          <w:b/>
          <w:bCs/>
          <w:sz w:val="22"/>
          <w:szCs w:val="22"/>
          <w:lang w:val="fr-FR"/>
        </w:rPr>
        <w:t>ecrute un Infirmier</w:t>
      </w:r>
      <w:r w:rsidR="00F77507" w:rsidRPr="00CC1457">
        <w:rPr>
          <w:rFonts w:ascii="Times New Roman" w:hAnsi="Times New Roman"/>
          <w:b/>
          <w:bCs/>
          <w:sz w:val="22"/>
          <w:szCs w:val="22"/>
          <w:lang w:val="fr-FR"/>
        </w:rPr>
        <w:t xml:space="preserve"> coordinateur de soins</w:t>
      </w:r>
      <w:r w:rsidR="005E25C5" w:rsidRPr="00CC1457">
        <w:rPr>
          <w:rFonts w:ascii="Times New Roman" w:hAnsi="Times New Roman"/>
          <w:b/>
          <w:bCs/>
          <w:sz w:val="22"/>
          <w:szCs w:val="22"/>
          <w:lang w:val="fr-FR"/>
        </w:rPr>
        <w:t xml:space="preserve"> (H/F)</w:t>
      </w:r>
      <w:r w:rsidR="004E1689" w:rsidRPr="00CC1457">
        <w:rPr>
          <w:rFonts w:ascii="Times New Roman" w:hAnsi="Times New Roman"/>
          <w:b/>
          <w:bCs/>
          <w:sz w:val="22"/>
          <w:szCs w:val="22"/>
          <w:lang w:val="fr-FR"/>
        </w:rPr>
        <w:t xml:space="preserve"> diplômé d’Etat</w:t>
      </w:r>
      <w:r w:rsidRPr="00CC1457">
        <w:rPr>
          <w:rFonts w:ascii="Times New Roman" w:hAnsi="Times New Roman"/>
          <w:b/>
          <w:bCs/>
          <w:sz w:val="22"/>
          <w:szCs w:val="22"/>
          <w:lang w:val="fr-FR"/>
        </w:rPr>
        <w:t xml:space="preserve"> à temps complet </w:t>
      </w:r>
      <w:r w:rsidR="005E25C5" w:rsidRPr="00CC1457">
        <w:rPr>
          <w:rFonts w:ascii="Times New Roman" w:hAnsi="Times New Roman"/>
          <w:b/>
          <w:bCs/>
          <w:sz w:val="22"/>
          <w:szCs w:val="22"/>
          <w:lang w:val="fr-FR"/>
        </w:rPr>
        <w:t>35 heures s</w:t>
      </w:r>
      <w:r w:rsidR="00F77507" w:rsidRPr="00CC1457">
        <w:rPr>
          <w:rFonts w:ascii="Times New Roman" w:hAnsi="Times New Roman"/>
          <w:b/>
          <w:bCs/>
          <w:sz w:val="22"/>
          <w:szCs w:val="22"/>
          <w:lang w:val="fr-FR"/>
        </w:rPr>
        <w:t>ur la commune de Belfort</w:t>
      </w:r>
    </w:p>
    <w:p w:rsidR="005A6224" w:rsidRPr="00C82966" w:rsidRDefault="005A6224" w:rsidP="000F5F60">
      <w:pPr>
        <w:jc w:val="both"/>
        <w:rPr>
          <w:rFonts w:ascii="Times New Roman" w:hAnsi="Times New Roman"/>
          <w:b/>
          <w:sz w:val="22"/>
          <w:szCs w:val="22"/>
          <w:u w:val="single"/>
          <w:lang w:val="fr-FR"/>
        </w:rPr>
      </w:pPr>
    </w:p>
    <w:p w:rsidR="00FB7917" w:rsidRPr="00C82966" w:rsidRDefault="00FB7917" w:rsidP="00FB7917">
      <w:pPr>
        <w:jc w:val="both"/>
        <w:rPr>
          <w:rFonts w:ascii="Times New Roman" w:hAnsi="Times New Roman"/>
          <w:b/>
          <w:sz w:val="22"/>
          <w:szCs w:val="22"/>
          <w:u w:val="single"/>
          <w:lang w:val="fr-FR"/>
        </w:rPr>
      </w:pPr>
      <w:r w:rsidRPr="00C82966">
        <w:rPr>
          <w:rFonts w:ascii="Times New Roman" w:hAnsi="Times New Roman"/>
          <w:b/>
          <w:sz w:val="22"/>
          <w:szCs w:val="22"/>
          <w:u w:val="single"/>
          <w:lang w:val="fr-FR"/>
        </w:rPr>
        <w:t>Les missions du CCAS</w:t>
      </w:r>
    </w:p>
    <w:p w:rsidR="00FB7917" w:rsidRPr="00C82966" w:rsidRDefault="00FB7917" w:rsidP="00FB7917">
      <w:pPr>
        <w:jc w:val="both"/>
        <w:rPr>
          <w:rFonts w:ascii="Times New Roman" w:eastAsiaTheme="minorHAnsi" w:hAnsi="Times New Roman"/>
          <w:color w:val="auto"/>
          <w:sz w:val="22"/>
          <w:szCs w:val="22"/>
          <w:lang w:val="fr-FR"/>
        </w:rPr>
      </w:pPr>
      <w:r w:rsidRPr="00C82966">
        <w:rPr>
          <w:rFonts w:ascii="Times New Roman" w:hAnsi="Times New Roman"/>
          <w:color w:val="auto"/>
          <w:sz w:val="22"/>
          <w:szCs w:val="22"/>
          <w:lang w:val="fr-FR"/>
        </w:rPr>
        <w:t>Le Centre Communal d’Action Sociale (CCAS) de la Ville de Belfort est un établissement public communal dont la mission consiste à mettre en œuvre la politique de solidarité de la Vill</w:t>
      </w:r>
      <w:r w:rsidR="008E026F">
        <w:rPr>
          <w:rFonts w:ascii="Times New Roman" w:hAnsi="Times New Roman"/>
          <w:color w:val="auto"/>
          <w:sz w:val="22"/>
          <w:szCs w:val="22"/>
          <w:lang w:val="fr-FR"/>
        </w:rPr>
        <w:t xml:space="preserve">e de Belfort en étroite collaboration </w:t>
      </w:r>
      <w:r w:rsidRPr="00C82966">
        <w:rPr>
          <w:rFonts w:ascii="Times New Roman" w:hAnsi="Times New Roman"/>
          <w:color w:val="auto"/>
          <w:sz w:val="22"/>
          <w:szCs w:val="22"/>
          <w:lang w:val="fr-FR"/>
        </w:rPr>
        <w:t>avec les autres institutions et associations locales.</w:t>
      </w:r>
    </w:p>
    <w:p w:rsidR="00164950" w:rsidRPr="00C82966" w:rsidRDefault="00164950" w:rsidP="000F5F60">
      <w:pPr>
        <w:jc w:val="both"/>
        <w:rPr>
          <w:rFonts w:ascii="Times New Roman" w:hAnsi="Times New Roman"/>
          <w:sz w:val="22"/>
          <w:szCs w:val="22"/>
          <w:lang w:val="fr-FR"/>
        </w:rPr>
      </w:pPr>
    </w:p>
    <w:p w:rsidR="00351B96" w:rsidRPr="00E36A3D" w:rsidRDefault="00351B96" w:rsidP="00351B96">
      <w:pPr>
        <w:jc w:val="both"/>
        <w:rPr>
          <w:rFonts w:ascii="Times New Roman" w:hAnsi="Times New Roman"/>
          <w:b/>
          <w:sz w:val="22"/>
          <w:szCs w:val="22"/>
          <w:u w:val="single"/>
          <w:lang w:val="fr-FR"/>
        </w:rPr>
      </w:pPr>
      <w:r w:rsidRPr="00E36A3D">
        <w:rPr>
          <w:rFonts w:ascii="Times New Roman" w:hAnsi="Times New Roman"/>
          <w:b/>
          <w:sz w:val="22"/>
          <w:szCs w:val="22"/>
          <w:u w:val="single"/>
          <w:lang w:val="fr-FR"/>
        </w:rPr>
        <w:t xml:space="preserve">Les missions du </w:t>
      </w:r>
      <w:r w:rsidR="009862B9" w:rsidRPr="00E36A3D">
        <w:rPr>
          <w:rFonts w:ascii="Times New Roman" w:hAnsi="Times New Roman"/>
          <w:b/>
          <w:sz w:val="22"/>
          <w:szCs w:val="22"/>
          <w:u w:val="single"/>
          <w:lang w:val="fr-FR"/>
        </w:rPr>
        <w:t>poste</w:t>
      </w:r>
    </w:p>
    <w:p w:rsidR="00E36A3D" w:rsidRDefault="00E36A3D" w:rsidP="00E36A3D">
      <w:pPr>
        <w:jc w:val="both"/>
        <w:rPr>
          <w:rFonts w:ascii="Times New Roman" w:hAnsi="Times New Roman"/>
          <w:color w:val="2C3E50"/>
          <w:sz w:val="22"/>
          <w:szCs w:val="22"/>
        </w:rPr>
      </w:pPr>
      <w:proofErr w:type="spellStart"/>
      <w:r w:rsidRPr="00E36A3D">
        <w:rPr>
          <w:rFonts w:ascii="Times New Roman" w:hAnsi="Times New Roman"/>
          <w:color w:val="auto"/>
          <w:sz w:val="22"/>
          <w:szCs w:val="22"/>
        </w:rPr>
        <w:t>Dans</w:t>
      </w:r>
      <w:proofErr w:type="spellEnd"/>
      <w:r w:rsidRPr="00E36A3D">
        <w:rPr>
          <w:rFonts w:ascii="Times New Roman" w:hAnsi="Times New Roman"/>
          <w:color w:val="auto"/>
          <w:sz w:val="22"/>
          <w:szCs w:val="22"/>
        </w:rPr>
        <w:t xml:space="preserve"> le cadre du </w:t>
      </w:r>
      <w:proofErr w:type="spellStart"/>
      <w:r w:rsidRPr="00E36A3D">
        <w:rPr>
          <w:rFonts w:ascii="Times New Roman" w:hAnsi="Times New Roman"/>
          <w:color w:val="auto"/>
          <w:sz w:val="22"/>
          <w:szCs w:val="22"/>
        </w:rPr>
        <w:t>Pôle</w:t>
      </w:r>
      <w:proofErr w:type="spellEnd"/>
      <w:r w:rsidRPr="00E36A3D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Pr="00E36A3D">
        <w:rPr>
          <w:rFonts w:ascii="Times New Roman" w:hAnsi="Times New Roman"/>
          <w:color w:val="auto"/>
          <w:sz w:val="22"/>
          <w:szCs w:val="22"/>
        </w:rPr>
        <w:t>Séniors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, </w:t>
      </w:r>
      <w:proofErr w:type="spellStart"/>
      <w:r w:rsidRPr="00E36A3D">
        <w:rPr>
          <w:rFonts w:ascii="Times New Roman" w:hAnsi="Times New Roman"/>
          <w:color w:val="2C3E50"/>
          <w:sz w:val="22"/>
          <w:szCs w:val="22"/>
        </w:rPr>
        <w:t>vous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 </w:t>
      </w:r>
      <w:proofErr w:type="spellStart"/>
      <w:r w:rsidRPr="00E36A3D">
        <w:rPr>
          <w:rFonts w:ascii="Times New Roman" w:hAnsi="Times New Roman"/>
          <w:color w:val="2C3E50"/>
          <w:sz w:val="22"/>
          <w:szCs w:val="22"/>
        </w:rPr>
        <w:t>exercez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 au </w:t>
      </w:r>
      <w:r w:rsidR="007276D7">
        <w:rPr>
          <w:rFonts w:ascii="Times New Roman" w:hAnsi="Times New Roman"/>
          <w:color w:val="2C3E50"/>
          <w:sz w:val="22"/>
          <w:szCs w:val="22"/>
        </w:rPr>
        <w:t xml:space="preserve"> sein du </w:t>
      </w:r>
      <w:r w:rsidRPr="00E36A3D">
        <w:rPr>
          <w:rFonts w:ascii="Times New Roman" w:hAnsi="Times New Roman"/>
          <w:color w:val="2C3E50"/>
          <w:sz w:val="22"/>
          <w:szCs w:val="22"/>
        </w:rPr>
        <w:t xml:space="preserve">Service </w:t>
      </w:r>
      <w:proofErr w:type="spellStart"/>
      <w:r w:rsidRPr="00E36A3D">
        <w:rPr>
          <w:rFonts w:ascii="Times New Roman" w:hAnsi="Times New Roman"/>
          <w:color w:val="2C3E50"/>
          <w:sz w:val="22"/>
          <w:szCs w:val="22"/>
        </w:rPr>
        <w:t>d’Aide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 et de </w:t>
      </w:r>
      <w:proofErr w:type="spellStart"/>
      <w:r w:rsidRPr="00E36A3D">
        <w:rPr>
          <w:rFonts w:ascii="Times New Roman" w:hAnsi="Times New Roman"/>
          <w:color w:val="2C3E50"/>
          <w:sz w:val="22"/>
          <w:szCs w:val="22"/>
        </w:rPr>
        <w:t>Soins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 </w:t>
      </w:r>
      <w:proofErr w:type="spellStart"/>
      <w:r w:rsidRPr="00E36A3D">
        <w:rPr>
          <w:rFonts w:ascii="Times New Roman" w:hAnsi="Times New Roman"/>
          <w:color w:val="2C3E50"/>
          <w:sz w:val="22"/>
          <w:szCs w:val="22"/>
        </w:rPr>
        <w:t>Infirmiers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 à Domicile</w:t>
      </w:r>
      <w:r w:rsidR="005E25C5">
        <w:rPr>
          <w:rFonts w:ascii="Times New Roman" w:hAnsi="Times New Roman"/>
          <w:color w:val="2C3E50"/>
          <w:sz w:val="22"/>
          <w:szCs w:val="22"/>
        </w:rPr>
        <w:t>,</w:t>
      </w:r>
      <w:r w:rsidR="005E25C5" w:rsidRPr="005E25C5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5E25C5">
        <w:rPr>
          <w:rFonts w:ascii="Times New Roman" w:hAnsi="Times New Roman"/>
          <w:color w:val="000000" w:themeColor="text1"/>
          <w:sz w:val="22"/>
          <w:szCs w:val="22"/>
        </w:rPr>
        <w:t>é</w:t>
      </w:r>
      <w:r w:rsidR="005E25C5" w:rsidRPr="002B16E7">
        <w:rPr>
          <w:rFonts w:ascii="Times New Roman" w:hAnsi="Times New Roman"/>
          <w:color w:val="000000" w:themeColor="text1"/>
          <w:sz w:val="22"/>
          <w:szCs w:val="22"/>
        </w:rPr>
        <w:t>tablissement</w:t>
      </w:r>
      <w:proofErr w:type="spellEnd"/>
      <w:r w:rsidR="005E25C5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Social et </w:t>
      </w:r>
      <w:proofErr w:type="spellStart"/>
      <w:r w:rsidR="005E25C5" w:rsidRPr="002B16E7">
        <w:rPr>
          <w:rFonts w:ascii="Times New Roman" w:hAnsi="Times New Roman"/>
          <w:color w:val="000000" w:themeColor="text1"/>
          <w:sz w:val="22"/>
          <w:szCs w:val="22"/>
        </w:rPr>
        <w:t>Médico</w:t>
      </w:r>
      <w:proofErr w:type="spellEnd"/>
      <w:r w:rsidR="005E25C5" w:rsidRPr="002B16E7">
        <w:rPr>
          <w:rFonts w:ascii="Times New Roman" w:hAnsi="Times New Roman"/>
          <w:color w:val="000000" w:themeColor="text1"/>
          <w:sz w:val="22"/>
          <w:szCs w:val="22"/>
        </w:rPr>
        <w:t>-S</w:t>
      </w:r>
      <w:r w:rsidR="005E25C5">
        <w:rPr>
          <w:rFonts w:ascii="Times New Roman" w:hAnsi="Times New Roman"/>
          <w:color w:val="000000" w:themeColor="text1"/>
          <w:sz w:val="22"/>
          <w:szCs w:val="22"/>
        </w:rPr>
        <w:t xml:space="preserve">ocial </w:t>
      </w:r>
      <w:proofErr w:type="spellStart"/>
      <w:r w:rsidR="005E25C5">
        <w:rPr>
          <w:rFonts w:ascii="Times New Roman" w:hAnsi="Times New Roman"/>
          <w:color w:val="000000" w:themeColor="text1"/>
          <w:sz w:val="22"/>
          <w:szCs w:val="22"/>
        </w:rPr>
        <w:t>autorisé</w:t>
      </w:r>
      <w:proofErr w:type="spellEnd"/>
      <w:r w:rsidR="005E25C5">
        <w:rPr>
          <w:rFonts w:ascii="Times New Roman" w:hAnsi="Times New Roman"/>
          <w:color w:val="000000" w:themeColor="text1"/>
          <w:sz w:val="22"/>
          <w:szCs w:val="22"/>
        </w:rPr>
        <w:t xml:space="preserve"> pour 120 </w:t>
      </w:r>
      <w:proofErr w:type="spellStart"/>
      <w:r w:rsidR="005E25C5">
        <w:rPr>
          <w:rFonts w:ascii="Times New Roman" w:hAnsi="Times New Roman"/>
          <w:color w:val="000000" w:themeColor="text1"/>
          <w:sz w:val="22"/>
          <w:szCs w:val="22"/>
        </w:rPr>
        <w:t>usagers</w:t>
      </w:r>
      <w:proofErr w:type="spellEnd"/>
      <w:r w:rsidR="005E25C5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Pr="00E36A3D">
        <w:rPr>
          <w:rFonts w:ascii="Times New Roman" w:hAnsi="Times New Roman"/>
          <w:color w:val="2C3E50"/>
          <w:sz w:val="22"/>
          <w:szCs w:val="22"/>
        </w:rPr>
        <w:t xml:space="preserve">sous </w:t>
      </w:r>
      <w:proofErr w:type="spellStart"/>
      <w:r w:rsidRPr="00E36A3D">
        <w:rPr>
          <w:rFonts w:ascii="Times New Roman" w:hAnsi="Times New Roman"/>
          <w:color w:val="2C3E50"/>
          <w:sz w:val="22"/>
          <w:szCs w:val="22"/>
        </w:rPr>
        <w:t>l’autorité</w:t>
      </w:r>
      <w:proofErr w:type="spellEnd"/>
      <w:r w:rsidRPr="00E36A3D">
        <w:rPr>
          <w:rFonts w:ascii="Times New Roman" w:hAnsi="Times New Roman"/>
          <w:color w:val="2C3E50"/>
          <w:sz w:val="22"/>
          <w:szCs w:val="22"/>
        </w:rPr>
        <w:t xml:space="preserve"> </w:t>
      </w:r>
      <w:r w:rsidR="00F77507">
        <w:rPr>
          <w:rFonts w:ascii="Times New Roman" w:hAnsi="Times New Roman"/>
          <w:color w:val="2C3E50"/>
          <w:sz w:val="22"/>
          <w:szCs w:val="22"/>
        </w:rPr>
        <w:t xml:space="preserve">et la </w:t>
      </w:r>
      <w:proofErr w:type="spellStart"/>
      <w:r w:rsidR="00F77507">
        <w:rPr>
          <w:rFonts w:ascii="Times New Roman" w:hAnsi="Times New Roman"/>
          <w:color w:val="2C3E50"/>
          <w:sz w:val="22"/>
          <w:szCs w:val="22"/>
        </w:rPr>
        <w:t>responsabilité</w:t>
      </w:r>
      <w:proofErr w:type="spellEnd"/>
      <w:r w:rsidR="00F77507">
        <w:rPr>
          <w:rFonts w:ascii="Times New Roman" w:hAnsi="Times New Roman"/>
          <w:color w:val="2C3E50"/>
          <w:sz w:val="22"/>
          <w:szCs w:val="22"/>
        </w:rPr>
        <w:t xml:space="preserve"> du</w:t>
      </w:r>
      <w:r w:rsidR="005E25C5">
        <w:rPr>
          <w:rFonts w:ascii="Times New Roman" w:hAnsi="Times New Roman"/>
          <w:color w:val="2C3E50"/>
          <w:sz w:val="22"/>
          <w:szCs w:val="22"/>
        </w:rPr>
        <w:t xml:space="preserve"> </w:t>
      </w:r>
      <w:proofErr w:type="spellStart"/>
      <w:r w:rsidR="005E25C5">
        <w:rPr>
          <w:rFonts w:ascii="Times New Roman" w:hAnsi="Times New Roman"/>
          <w:color w:val="2C3E50"/>
          <w:sz w:val="22"/>
          <w:szCs w:val="22"/>
        </w:rPr>
        <w:t>Directeur</w:t>
      </w:r>
      <w:proofErr w:type="spellEnd"/>
      <w:r w:rsidR="005E25C5">
        <w:rPr>
          <w:rFonts w:ascii="Times New Roman" w:hAnsi="Times New Roman"/>
          <w:color w:val="2C3E50"/>
          <w:sz w:val="22"/>
          <w:szCs w:val="22"/>
        </w:rPr>
        <w:t xml:space="preserve"> du CCAS et </w:t>
      </w:r>
      <w:r w:rsidR="00F77507">
        <w:rPr>
          <w:rFonts w:ascii="Times New Roman" w:hAnsi="Times New Roman"/>
          <w:color w:val="2C3E50"/>
          <w:sz w:val="22"/>
          <w:szCs w:val="22"/>
        </w:rPr>
        <w:t xml:space="preserve">du chef de </w:t>
      </w:r>
      <w:proofErr w:type="spellStart"/>
      <w:r w:rsidR="00F77507">
        <w:rPr>
          <w:rFonts w:ascii="Times New Roman" w:hAnsi="Times New Roman"/>
          <w:color w:val="2C3E50"/>
          <w:sz w:val="22"/>
          <w:szCs w:val="22"/>
        </w:rPr>
        <w:t>pôle</w:t>
      </w:r>
      <w:proofErr w:type="spellEnd"/>
      <w:r w:rsidR="00F77507">
        <w:rPr>
          <w:rFonts w:ascii="Times New Roman" w:hAnsi="Times New Roman"/>
          <w:color w:val="2C3E50"/>
          <w:sz w:val="22"/>
          <w:szCs w:val="22"/>
        </w:rPr>
        <w:t xml:space="preserve"> </w:t>
      </w:r>
      <w:proofErr w:type="spellStart"/>
      <w:r w:rsidR="007C4799">
        <w:rPr>
          <w:rFonts w:ascii="Times New Roman" w:hAnsi="Times New Roman"/>
          <w:color w:val="2C3E50"/>
          <w:sz w:val="22"/>
          <w:szCs w:val="22"/>
        </w:rPr>
        <w:t>sé</w:t>
      </w:r>
      <w:r w:rsidR="00F77507">
        <w:rPr>
          <w:rFonts w:ascii="Times New Roman" w:hAnsi="Times New Roman"/>
          <w:color w:val="2C3E50"/>
          <w:sz w:val="22"/>
          <w:szCs w:val="22"/>
        </w:rPr>
        <w:t>niors</w:t>
      </w:r>
      <w:proofErr w:type="spellEnd"/>
      <w:r w:rsidR="00F77507">
        <w:rPr>
          <w:rFonts w:ascii="Times New Roman" w:hAnsi="Times New Roman"/>
          <w:color w:val="2C3E50"/>
          <w:sz w:val="22"/>
          <w:szCs w:val="22"/>
        </w:rPr>
        <w:t>.</w:t>
      </w:r>
    </w:p>
    <w:p w:rsidR="005D248A" w:rsidRPr="002B16E7" w:rsidRDefault="00E36A3D" w:rsidP="00E36A3D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CC1457">
        <w:rPr>
          <w:rFonts w:ascii="Times New Roman" w:hAnsi="Times New Roman"/>
          <w:color w:val="2C3E50"/>
          <w:sz w:val="22"/>
          <w:szCs w:val="22"/>
          <w:lang w:val="fr-FR"/>
        </w:rPr>
        <w:t>En étroite collaboration avec les partenaires de santé, vous assurez un rôle pivot entre les bénéficiaires, leurs familles et l'équipe pluridisciplinaire.</w:t>
      </w:r>
      <w:r w:rsidRPr="00CC1457">
        <w:rPr>
          <w:rFonts w:ascii="Times New Roman" w:hAnsi="Times New Roman"/>
          <w:color w:val="2C3E50"/>
          <w:sz w:val="22"/>
          <w:szCs w:val="22"/>
          <w:lang w:val="fr-FR"/>
        </w:rPr>
        <w:br/>
      </w:r>
      <w:r w:rsidRPr="00CC1457">
        <w:rPr>
          <w:rFonts w:ascii="Times New Roman" w:hAnsi="Times New Roman"/>
          <w:color w:val="2C3E50"/>
          <w:sz w:val="22"/>
          <w:szCs w:val="22"/>
          <w:lang w:val="fr-FR"/>
        </w:rPr>
        <w:br/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Afin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permettre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à des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personnes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dépendan</w:t>
      </w:r>
      <w:r w:rsidR="007C4799">
        <w:rPr>
          <w:rFonts w:ascii="Times New Roman" w:hAnsi="Times New Roman"/>
          <w:color w:val="000000" w:themeColor="text1"/>
          <w:sz w:val="22"/>
          <w:szCs w:val="22"/>
        </w:rPr>
        <w:t>tes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7C4799">
        <w:rPr>
          <w:rFonts w:ascii="Times New Roman" w:hAnsi="Times New Roman"/>
          <w:color w:val="000000" w:themeColor="text1"/>
          <w:sz w:val="22"/>
          <w:szCs w:val="22"/>
        </w:rPr>
        <w:t>ou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7C4799">
        <w:rPr>
          <w:rFonts w:ascii="Times New Roman" w:hAnsi="Times New Roman"/>
          <w:color w:val="000000" w:themeColor="text1"/>
          <w:sz w:val="22"/>
          <w:szCs w:val="22"/>
        </w:rPr>
        <w:t>en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situation de handicap</w:t>
      </w: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le </w:t>
      </w:r>
      <w:proofErr w:type="spellStart"/>
      <w:r w:rsidR="007C4799">
        <w:rPr>
          <w:rFonts w:ascii="Times New Roman" w:hAnsi="Times New Roman"/>
          <w:color w:val="000000" w:themeColor="text1"/>
          <w:sz w:val="22"/>
          <w:szCs w:val="22"/>
        </w:rPr>
        <w:t>maintien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à</w:t>
      </w: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domicile </w:t>
      </w:r>
      <w:proofErr w:type="spellStart"/>
      <w:r w:rsidR="007C4799">
        <w:rPr>
          <w:rFonts w:ascii="Times New Roman" w:hAnsi="Times New Roman"/>
          <w:color w:val="000000" w:themeColor="text1"/>
          <w:sz w:val="22"/>
          <w:szCs w:val="22"/>
        </w:rPr>
        <w:t>ou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7C4799">
        <w:rPr>
          <w:rFonts w:ascii="Times New Roman" w:hAnsi="Times New Roman"/>
          <w:color w:val="000000" w:themeColor="text1"/>
          <w:sz w:val="22"/>
          <w:szCs w:val="22"/>
        </w:rPr>
        <w:t>une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transition après hospitalisation</w:t>
      </w: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.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Vous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serez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chargé(e)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d'assurer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les missions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suivantes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:</w:t>
      </w:r>
      <w:r w:rsidRPr="002B16E7">
        <w:rPr>
          <w:rFonts w:ascii="Times New Roman" w:hAnsi="Times New Roman"/>
          <w:color w:val="000000" w:themeColor="text1"/>
          <w:sz w:val="22"/>
          <w:szCs w:val="22"/>
        </w:rPr>
        <w:br/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Évaluation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des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besoins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en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lien avec le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maintien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à domicile</w:t>
      </w:r>
      <w:r w:rsidRPr="002B16E7">
        <w:rPr>
          <w:rFonts w:ascii="Times New Roman" w:hAnsi="Times New Roman"/>
          <w:color w:val="000000" w:themeColor="text1"/>
          <w:sz w:val="22"/>
          <w:szCs w:val="22"/>
        </w:rPr>
        <w:br/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Mise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en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place et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suivi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du plan de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soins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br/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Évaluation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des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soins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réalisés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br/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Mise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en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place de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mesures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prévention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et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d’éducation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pour la santé des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usagers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br/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Mise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en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place et actualisation du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projet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personnalisé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br/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Planification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des interventions de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l'équipe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aide-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soignante</w:t>
      </w:r>
      <w:proofErr w:type="spellEnd"/>
    </w:p>
    <w:p w:rsidR="005D248A" w:rsidRPr="002B16E7" w:rsidRDefault="005D248A" w:rsidP="005D248A">
      <w:pPr>
        <w:rPr>
          <w:rFonts w:ascii="Times New Roman" w:hAnsi="Times New Roman"/>
          <w:b/>
          <w:color w:val="000000" w:themeColor="text1"/>
          <w:sz w:val="22"/>
          <w:szCs w:val="22"/>
          <w:u w:val="single"/>
          <w:lang w:val="fr-FR"/>
        </w:rPr>
      </w:pP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- Animation de l’équipe de soins</w:t>
      </w:r>
      <w:r w:rsidR="00F77507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, des apprentis et des stagiaires</w:t>
      </w:r>
    </w:p>
    <w:p w:rsidR="005D248A" w:rsidRPr="002B16E7" w:rsidRDefault="005D248A" w:rsidP="005D248A">
      <w:pPr>
        <w:rPr>
          <w:rFonts w:ascii="Times New Roman" w:hAnsi="Times New Roman"/>
          <w:b/>
          <w:color w:val="000000" w:themeColor="text1"/>
          <w:sz w:val="22"/>
          <w:szCs w:val="22"/>
          <w:u w:val="single"/>
          <w:lang w:val="fr-FR"/>
        </w:rPr>
      </w:pP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- </w:t>
      </w:r>
      <w:r w:rsidR="003B4EFB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Co</w:t>
      </w: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ordination des prises en charge communes avec le SAAD dans le cadre du SPASAD</w:t>
      </w:r>
      <w:r w:rsidR="00F77507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 et du tranSSIAD et avec  </w:t>
      </w:r>
      <w:r w:rsidR="004C275B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l’Equipe Spécialisée Alzheimer</w:t>
      </w:r>
    </w:p>
    <w:p w:rsidR="00F77507" w:rsidRDefault="005D248A" w:rsidP="005D248A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-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Suivi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 la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facturation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des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soins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infirmiers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(NGAP)</w:t>
      </w:r>
    </w:p>
    <w:p w:rsidR="00F77507" w:rsidRDefault="00F77507" w:rsidP="005D248A">
      <w:pPr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Participe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au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renseignement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des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différents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tableaux de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bord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ainsi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qu’à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l’élaboration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du rapport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d’activité</w:t>
      </w:r>
      <w:proofErr w:type="spellEnd"/>
    </w:p>
    <w:p w:rsidR="00E36A3D" w:rsidRPr="007C4799" w:rsidRDefault="00F77507" w:rsidP="007C4799">
      <w:pPr>
        <w:rPr>
          <w:rFonts w:ascii="Times New Roman" w:hAnsi="Times New Roman"/>
          <w:b/>
          <w:color w:val="000000" w:themeColor="text1"/>
          <w:sz w:val="22"/>
          <w:szCs w:val="22"/>
          <w:u w:val="single"/>
          <w:lang w:val="fr-FR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-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S’inscrit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dans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une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dynamique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d’évolution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professionnelle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des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connaissances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et des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compétences</w:t>
      </w:r>
      <w:proofErr w:type="spellEnd"/>
      <w:r w:rsidR="00E36A3D" w:rsidRPr="002B16E7">
        <w:rPr>
          <w:rFonts w:ascii="Times New Roman" w:hAnsi="Times New Roman"/>
          <w:color w:val="000000" w:themeColor="text1"/>
          <w:sz w:val="22"/>
          <w:szCs w:val="22"/>
        </w:rPr>
        <w:br/>
      </w:r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-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Participe</w:t>
      </w:r>
      <w:proofErr w:type="spellEnd"/>
      <w:r w:rsidR="007C4799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7C4799">
        <w:rPr>
          <w:rFonts w:ascii="Times New Roman" w:hAnsi="Times New Roman"/>
          <w:color w:val="000000" w:themeColor="text1"/>
          <w:sz w:val="22"/>
          <w:szCs w:val="22"/>
        </w:rPr>
        <w:t>ponctuellement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à des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soins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en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binôme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avec les aides-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soignants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afin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d’évaluer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les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pratiques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t>professionnelles</w:t>
      </w:r>
      <w:proofErr w:type="spellEnd"/>
      <w:r w:rsidR="005D248A" w:rsidRPr="002B16E7">
        <w:rPr>
          <w:rFonts w:ascii="Times New Roman" w:hAnsi="Times New Roman"/>
          <w:color w:val="000000" w:themeColor="text1"/>
          <w:sz w:val="22"/>
          <w:szCs w:val="22"/>
        </w:rPr>
        <w:br/>
      </w:r>
    </w:p>
    <w:p w:rsidR="006D6989" w:rsidRPr="002B16E7" w:rsidRDefault="006D6989" w:rsidP="006D6989">
      <w:pPr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</w:pPr>
      <w:proofErr w:type="spellStart"/>
      <w:r w:rsidRPr="002B16E7"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  <w:t>Profils</w:t>
      </w:r>
      <w:proofErr w:type="spellEnd"/>
      <w:r w:rsidRPr="002B16E7"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2B16E7"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  <w:t>recherchés</w:t>
      </w:r>
      <w:proofErr w:type="spellEnd"/>
    </w:p>
    <w:p w:rsidR="000A7AD9" w:rsidRPr="005E25C5" w:rsidRDefault="007C4799" w:rsidP="00E8203E">
      <w:pPr>
        <w:rPr>
          <w:rFonts w:ascii="Times New Roman" w:hAnsi="Times New Roman"/>
          <w:b/>
          <w:color w:val="000000" w:themeColor="text1"/>
          <w:sz w:val="22"/>
          <w:szCs w:val="22"/>
          <w:u w:val="single"/>
          <w:lang w:val="fr-FR"/>
        </w:rPr>
      </w:pP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Vous êtes rigoureux, motivé, </w:t>
      </w:r>
      <w:r w:rsidR="004E16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organisé</w:t>
      </w: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 et reconnu pour votre écoute et votre capacité managériale. E</w:t>
      </w:r>
      <w:r w:rsidR="006D69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voluer auprès des personnes âgées et en situation de handicap est une véritable passion. Le respect du </w:t>
      </w:r>
      <w:r w:rsidR="00E8203E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secret professionnel, </w:t>
      </w:r>
      <w:r w:rsidR="006D69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des droits</w:t>
      </w:r>
      <w:r w:rsidR="00E8203E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, </w:t>
      </w:r>
      <w:r w:rsidR="006D69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de la dignité de la personne </w:t>
      </w:r>
      <w:r w:rsidR="00E8203E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et des règles de confidentialités </w:t>
      </w:r>
      <w:r w:rsidR="006D69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font partie de votre</w:t>
      </w:r>
      <w:r w:rsidR="00E8203E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br/>
      </w:r>
      <w:r w:rsidR="006D69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pratique professionnelle quotidienne.</w:t>
      </w:r>
      <w:r w:rsidR="006D6989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br/>
      </w:r>
    </w:p>
    <w:p w:rsidR="000A7AD9" w:rsidRPr="007C4799" w:rsidRDefault="00FA4C33" w:rsidP="007C4799">
      <w:pPr>
        <w:jc w:val="both"/>
        <w:rPr>
          <w:rFonts w:ascii="Times New Roman" w:hAnsi="Times New Roman"/>
          <w:b/>
          <w:sz w:val="22"/>
          <w:szCs w:val="22"/>
          <w:u w:val="single"/>
          <w:lang w:val="fr-FR"/>
        </w:rPr>
      </w:pPr>
      <w:r>
        <w:rPr>
          <w:rFonts w:ascii="Times New Roman" w:hAnsi="Times New Roman"/>
          <w:b/>
          <w:sz w:val="22"/>
          <w:szCs w:val="22"/>
          <w:u w:val="single"/>
          <w:lang w:val="fr-FR"/>
        </w:rPr>
        <w:t>Particularités</w:t>
      </w:r>
      <w:r w:rsidR="00E94567" w:rsidRPr="00E36A3D">
        <w:rPr>
          <w:rFonts w:ascii="Times New Roman" w:hAnsi="Times New Roman"/>
          <w:b/>
          <w:sz w:val="22"/>
          <w:szCs w:val="22"/>
          <w:u w:val="single"/>
          <w:lang w:val="fr-FR"/>
        </w:rPr>
        <w:t xml:space="preserve"> du poste</w:t>
      </w:r>
    </w:p>
    <w:p w:rsidR="003B4EFB" w:rsidRPr="002B16E7" w:rsidRDefault="005E25C5" w:rsidP="003B4EFB">
      <w:pPr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- Poste à Temps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complet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>,</w:t>
      </w:r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8E026F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du </w:t>
      </w:r>
      <w:proofErr w:type="spellStart"/>
      <w:r w:rsidR="008E026F" w:rsidRPr="002B16E7">
        <w:rPr>
          <w:rFonts w:ascii="Times New Roman" w:hAnsi="Times New Roman"/>
          <w:color w:val="000000" w:themeColor="text1"/>
          <w:sz w:val="22"/>
          <w:szCs w:val="22"/>
        </w:rPr>
        <w:t>lundi</w:t>
      </w:r>
      <w:proofErr w:type="spellEnd"/>
      <w:r w:rsidR="008E026F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au </w:t>
      </w:r>
      <w:proofErr w:type="spellStart"/>
      <w:r w:rsidR="008E026F" w:rsidRPr="002B16E7">
        <w:rPr>
          <w:rFonts w:ascii="Times New Roman" w:hAnsi="Times New Roman"/>
          <w:color w:val="000000" w:themeColor="text1"/>
          <w:sz w:val="22"/>
          <w:szCs w:val="22"/>
        </w:rPr>
        <w:t>vendredi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, 7h30 par jour, </w:t>
      </w:r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avec 25 </w:t>
      </w:r>
      <w:proofErr w:type="spellStart"/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>congés</w:t>
      </w:r>
      <w:proofErr w:type="spellEnd"/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>annuels</w:t>
      </w:r>
      <w:proofErr w:type="spellEnd"/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et 15 ARTT</w:t>
      </w:r>
    </w:p>
    <w:p w:rsidR="004C275B" w:rsidRPr="00CC1457" w:rsidRDefault="003B4EFB" w:rsidP="003B4EFB">
      <w:pPr>
        <w:rPr>
          <w:rFonts w:ascii="Times New Roman" w:hAnsi="Times New Roman"/>
          <w:color w:val="000000" w:themeColor="text1"/>
          <w:sz w:val="22"/>
          <w:szCs w:val="22"/>
          <w:lang w:val="fr-FR"/>
        </w:rPr>
      </w:pP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- </w:t>
      </w:r>
      <w:r w:rsidR="005E25C5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Titulaire et/ou </w:t>
      </w: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Contractuel </w:t>
      </w:r>
      <w:r w:rsidR="005E25C5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sur</w:t>
      </w:r>
      <w:r w:rsidR="004C275B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 CDD 3 ans renouvelable</w:t>
      </w:r>
      <w:r w:rsidR="005E25C5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 une fois avec passage en CDI au-delà de 6 ans</w:t>
      </w:r>
      <w:r w:rsidR="004C275B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 </w:t>
      </w:r>
      <w:r w:rsidR="004C275B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br/>
      </w: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- </w:t>
      </w:r>
      <w:r w:rsidR="004C275B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Expérience requise : 1 à 3 ans  </w:t>
      </w:r>
    </w:p>
    <w:p w:rsidR="00E820DE" w:rsidRPr="002B16E7" w:rsidRDefault="005E25C5" w:rsidP="004C275B">
      <w:pPr>
        <w:rPr>
          <w:rFonts w:ascii="Times New Roman" w:hAnsi="Times New Roman"/>
          <w:color w:val="000000" w:themeColor="text1"/>
          <w:sz w:val="22"/>
          <w:szCs w:val="22"/>
          <w:lang w:val="fr-FR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 xml:space="preserve">- </w:t>
      </w:r>
      <w:proofErr w:type="spellStart"/>
      <w:r w:rsidR="004C275B" w:rsidRPr="002B16E7">
        <w:rPr>
          <w:rFonts w:ascii="Times New Roman" w:hAnsi="Times New Roman"/>
          <w:color w:val="000000" w:themeColor="text1"/>
          <w:sz w:val="22"/>
          <w:szCs w:val="22"/>
        </w:rPr>
        <w:t>Schéma</w:t>
      </w:r>
      <w:proofErr w:type="spellEnd"/>
      <w:r w:rsidR="004C275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4C275B" w:rsidRPr="002B16E7">
        <w:rPr>
          <w:rFonts w:ascii="Times New Roman" w:hAnsi="Times New Roman"/>
          <w:color w:val="000000" w:themeColor="text1"/>
          <w:sz w:val="22"/>
          <w:szCs w:val="22"/>
        </w:rPr>
        <w:t>vaccinal</w:t>
      </w:r>
      <w:proofErr w:type="spellEnd"/>
      <w:r w:rsidR="004C275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="004C275B" w:rsidRPr="002B16E7">
        <w:rPr>
          <w:rFonts w:ascii="Times New Roman" w:hAnsi="Times New Roman"/>
          <w:color w:val="000000" w:themeColor="text1"/>
          <w:sz w:val="22"/>
          <w:szCs w:val="22"/>
        </w:rPr>
        <w:t>complet</w:t>
      </w:r>
      <w:proofErr w:type="spellEnd"/>
      <w:r w:rsidR="004C275B" w:rsidRPr="002B16E7">
        <w:rPr>
          <w:rFonts w:ascii="Times New Roman" w:hAnsi="Times New Roman"/>
          <w:color w:val="000000" w:themeColor="text1"/>
          <w:sz w:val="22"/>
          <w:szCs w:val="22"/>
        </w:rPr>
        <w:br/>
      </w:r>
    </w:p>
    <w:p w:rsidR="000A7AD9" w:rsidRPr="002B16E7" w:rsidRDefault="00FE5806" w:rsidP="00FE5806">
      <w:pPr>
        <w:rPr>
          <w:rFonts w:ascii="Times New Roman" w:hAnsi="Times New Roman"/>
          <w:color w:val="000000" w:themeColor="text1"/>
          <w:sz w:val="22"/>
          <w:szCs w:val="22"/>
        </w:rPr>
      </w:pPr>
      <w:proofErr w:type="spellStart"/>
      <w:r w:rsidRPr="002B16E7"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  <w:t>Salaires</w:t>
      </w:r>
      <w:proofErr w:type="spellEnd"/>
      <w:r w:rsidRPr="002B16E7"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  <w:t xml:space="preserve"> et </w:t>
      </w:r>
      <w:proofErr w:type="spellStart"/>
      <w:proofErr w:type="gramStart"/>
      <w:r w:rsidRPr="002B16E7">
        <w:rPr>
          <w:rFonts w:ascii="Times New Roman" w:hAnsi="Times New Roman"/>
          <w:b/>
          <w:color w:val="000000" w:themeColor="text1"/>
          <w:sz w:val="22"/>
          <w:szCs w:val="22"/>
          <w:u w:val="single"/>
        </w:rPr>
        <w:t>avantages</w:t>
      </w:r>
      <w:proofErr w:type="spellEnd"/>
      <w:r w:rsidRPr="002B16E7">
        <w:rPr>
          <w:rFonts w:ascii="Times New Roman" w:hAnsi="Times New Roman"/>
          <w:b/>
          <w:color w:val="000000" w:themeColor="text1"/>
          <w:sz w:val="22"/>
          <w:szCs w:val="22"/>
        </w:rPr>
        <w:t xml:space="preserve"> :</w:t>
      </w:r>
      <w:proofErr w:type="gramEnd"/>
    </w:p>
    <w:p w:rsidR="003B4EFB" w:rsidRPr="002B16E7" w:rsidRDefault="00A7777F" w:rsidP="00FE580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- Application du </w:t>
      </w:r>
      <w:proofErr w:type="spellStart"/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>Ségur</w:t>
      </w:r>
      <w:proofErr w:type="spellEnd"/>
      <w:r w:rsidR="003B4EFB"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 la Santé</w:t>
      </w:r>
    </w:p>
    <w:p w:rsidR="00FE5806" w:rsidRPr="00CC1457" w:rsidRDefault="003B4EFB" w:rsidP="003B4EFB">
      <w:pPr>
        <w:rPr>
          <w:rFonts w:ascii="Times New Roman" w:hAnsi="Times New Roman"/>
          <w:color w:val="000000" w:themeColor="text1"/>
          <w:sz w:val="22"/>
          <w:szCs w:val="22"/>
          <w:lang w:val="fr-FR"/>
        </w:rPr>
      </w:pP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- </w:t>
      </w:r>
      <w:r w:rsidR="00FE5806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Traitement de base + Régime indemnitaire</w:t>
      </w:r>
      <w:r w:rsidR="00FE5806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br/>
      </w: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- Accès gratuit </w:t>
      </w:r>
      <w:r w:rsidR="00FE5806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piscine et patinoire </w:t>
      </w:r>
      <w:r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>de Belfort pour l'agent et ses ayants-droits jusqu’à 18 ans pour les enfants</w:t>
      </w:r>
      <w:r w:rsidR="00FE5806" w:rsidRPr="00CC1457">
        <w:rPr>
          <w:rFonts w:ascii="Times New Roman" w:hAnsi="Times New Roman"/>
          <w:color w:val="000000" w:themeColor="text1"/>
          <w:sz w:val="22"/>
          <w:szCs w:val="22"/>
          <w:lang w:val="fr-FR"/>
        </w:rPr>
        <w:t xml:space="preserve"> </w:t>
      </w:r>
    </w:p>
    <w:p w:rsidR="00C93491" w:rsidRPr="002B16E7" w:rsidRDefault="00C93491" w:rsidP="003B4EFB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- Inscription au CNAS après 3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mois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dans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la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collectivité</w:t>
      </w:r>
      <w:proofErr w:type="spellEnd"/>
    </w:p>
    <w:p w:rsidR="00C93491" w:rsidRPr="002B16E7" w:rsidRDefault="00C93491" w:rsidP="003B4EFB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- Participation à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l’adhésion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d’une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mutuelle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labelisée</w:t>
      </w:r>
      <w:proofErr w:type="spellEnd"/>
    </w:p>
    <w:p w:rsidR="00FE5806" w:rsidRDefault="00C93491" w:rsidP="00FE580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- 2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jours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de </w:t>
      </w:r>
      <w:proofErr w:type="spellStart"/>
      <w:r w:rsidRPr="002B16E7">
        <w:rPr>
          <w:rFonts w:ascii="Times New Roman" w:hAnsi="Times New Roman"/>
          <w:color w:val="000000" w:themeColor="text1"/>
          <w:sz w:val="22"/>
          <w:szCs w:val="22"/>
        </w:rPr>
        <w:t>fractionnement</w:t>
      </w:r>
      <w:proofErr w:type="spellEnd"/>
      <w:r w:rsidRPr="002B16E7">
        <w:rPr>
          <w:rFonts w:ascii="Times New Roman" w:hAnsi="Times New Roman"/>
          <w:color w:val="000000" w:themeColor="text1"/>
          <w:sz w:val="22"/>
          <w:szCs w:val="22"/>
        </w:rPr>
        <w:t xml:space="preserve"> possible</w:t>
      </w:r>
    </w:p>
    <w:p w:rsidR="007C4799" w:rsidRPr="007C4799" w:rsidRDefault="007C4799" w:rsidP="00FE5806">
      <w:pPr>
        <w:rPr>
          <w:rFonts w:ascii="Times New Roman" w:hAnsi="Times New Roman"/>
          <w:color w:val="000000" w:themeColor="text1"/>
          <w:sz w:val="22"/>
          <w:szCs w:val="22"/>
        </w:rPr>
      </w:pPr>
    </w:p>
    <w:p w:rsidR="007C4799" w:rsidRDefault="007C4799" w:rsidP="007C4799">
      <w:pPr>
        <w:jc w:val="both"/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sz w:val="22"/>
          <w:szCs w:val="22"/>
          <w:lang w:val="fr-FR"/>
        </w:rPr>
        <w:t>L</w:t>
      </w:r>
      <w:r w:rsidR="00E95DA1" w:rsidRPr="00E36A3D">
        <w:rPr>
          <w:rFonts w:ascii="Times New Roman" w:hAnsi="Times New Roman"/>
          <w:sz w:val="22"/>
          <w:szCs w:val="22"/>
          <w:lang w:val="fr-FR"/>
        </w:rPr>
        <w:t xml:space="preserve">es candidatures accompagnées d’un CV sont à adresser à Madame la Vice-Présidente du CCAS – 14 bis rue Général </w:t>
      </w:r>
      <w:proofErr w:type="spellStart"/>
      <w:r w:rsidR="00E95DA1" w:rsidRPr="00E36A3D">
        <w:rPr>
          <w:rFonts w:ascii="Times New Roman" w:hAnsi="Times New Roman"/>
          <w:sz w:val="22"/>
          <w:szCs w:val="22"/>
          <w:lang w:val="fr-FR"/>
        </w:rPr>
        <w:t>Strolz</w:t>
      </w:r>
      <w:proofErr w:type="spellEnd"/>
      <w:r w:rsidR="00E95DA1" w:rsidRPr="00E36A3D">
        <w:rPr>
          <w:rFonts w:ascii="Times New Roman" w:hAnsi="Times New Roman"/>
          <w:sz w:val="22"/>
          <w:szCs w:val="22"/>
          <w:lang w:val="fr-FR"/>
        </w:rPr>
        <w:t xml:space="preserve"> – 90008 BELFORT Cedex ou par mail : </w:t>
      </w:r>
      <w:hyperlink r:id="rId8" w:history="1">
        <w:r w:rsidR="00E95DA1" w:rsidRPr="00E36A3D">
          <w:rPr>
            <w:rStyle w:val="Lienhypertexte"/>
            <w:rFonts w:ascii="Times New Roman" w:hAnsi="Times New Roman"/>
            <w:sz w:val="22"/>
            <w:szCs w:val="22"/>
            <w:lang w:val="fr-FR"/>
          </w:rPr>
          <w:t>ccas@mairie-belfort.fr</w:t>
        </w:r>
      </w:hyperlink>
      <w:r w:rsidR="00E95DA1" w:rsidRPr="00E36A3D">
        <w:rPr>
          <w:rFonts w:ascii="Times New Roman" w:hAnsi="Times New Roman"/>
          <w:sz w:val="22"/>
          <w:szCs w:val="22"/>
          <w:lang w:val="fr-FR"/>
        </w:rPr>
        <w:t xml:space="preserve"> </w:t>
      </w:r>
    </w:p>
    <w:p w:rsidR="009862B9" w:rsidRPr="00C93491" w:rsidRDefault="00C93491" w:rsidP="004E1689">
      <w:pPr>
        <w:jc w:val="center"/>
        <w:rPr>
          <w:rFonts w:ascii="Times New Roman" w:hAnsi="Times New Roman"/>
          <w:sz w:val="22"/>
          <w:szCs w:val="22"/>
          <w:lang w:val="fr-FR"/>
        </w:rPr>
      </w:pPr>
      <w:r>
        <w:rPr>
          <w:rFonts w:ascii="Times New Roman" w:hAnsi="Times New Roman"/>
          <w:b/>
          <w:sz w:val="22"/>
          <w:szCs w:val="22"/>
          <w:lang w:val="fr-FR"/>
        </w:rPr>
        <w:t xml:space="preserve">AVANT LE </w:t>
      </w:r>
      <w:r w:rsidR="00E95DA1" w:rsidRPr="00E36A3D">
        <w:rPr>
          <w:rFonts w:ascii="Times New Roman" w:hAnsi="Times New Roman"/>
          <w:b/>
          <w:sz w:val="22"/>
          <w:szCs w:val="22"/>
          <w:lang w:val="fr-FR"/>
        </w:rPr>
        <w:t xml:space="preserve"> </w:t>
      </w:r>
      <w:r w:rsidR="004E1689">
        <w:rPr>
          <w:rFonts w:ascii="Times New Roman" w:hAnsi="Times New Roman"/>
          <w:b/>
          <w:sz w:val="22"/>
          <w:szCs w:val="22"/>
          <w:lang w:val="fr-FR"/>
        </w:rPr>
        <w:t>31 OCTOBRE 2022</w:t>
      </w:r>
    </w:p>
    <w:sectPr w:rsidR="009862B9" w:rsidRPr="00C93491" w:rsidSect="007C47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48" w:right="1133" w:bottom="142" w:left="1134" w:header="454" w:footer="2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82A" w:rsidRDefault="005A482A" w:rsidP="00425E24">
      <w:r>
        <w:separator/>
      </w:r>
    </w:p>
  </w:endnote>
  <w:endnote w:type="continuationSeparator" w:id="0">
    <w:p w:rsidR="005A482A" w:rsidRDefault="005A482A" w:rsidP="0042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D10" w:rsidRDefault="00523D1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D10" w:rsidRDefault="00523D1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843" w:rsidRPr="00164950" w:rsidRDefault="00704843" w:rsidP="00164950">
    <w:pPr>
      <w:pStyle w:val="Pieddepage"/>
      <w:tabs>
        <w:tab w:val="clear" w:pos="4536"/>
      </w:tabs>
      <w:rPr>
        <w:rFonts w:cs="Arial"/>
        <w:color w:val="FF0000"/>
        <w:sz w:val="16"/>
        <w:szCs w:val="16"/>
        <w:lang w:val="fr-FR"/>
      </w:rPr>
    </w:pPr>
  </w:p>
  <w:p w:rsidR="00704843" w:rsidRDefault="00704843">
    <w:pPr>
      <w:pStyle w:val="Pieddepage"/>
    </w:pPr>
  </w:p>
  <w:p w:rsidR="00704843" w:rsidRDefault="007048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82A" w:rsidRDefault="005A482A" w:rsidP="00425E24">
      <w:r>
        <w:separator/>
      </w:r>
    </w:p>
  </w:footnote>
  <w:footnote w:type="continuationSeparator" w:id="0">
    <w:p w:rsidR="005A482A" w:rsidRDefault="005A482A" w:rsidP="00425E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D10" w:rsidRDefault="005A482A">
    <w:pPr>
      <w:pStyle w:val="En-tte"/>
    </w:pPr>
    <w:r>
      <w:rPr>
        <w:noProof/>
        <w:lang w:val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324360" o:spid="_x0000_s2050" type="#_x0000_t75" style="position:absolute;margin-left:0;margin-top:0;width:481.85pt;height:481.85pt;z-index:-251657216;mso-position-horizontal:center;mso-position-horizontal-relative:margin;mso-position-vertical:center;mso-position-vertical-relative:margin" o:allowincell="f">
          <v:imagedata r:id="rId1" o:title="LOGO CC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D10" w:rsidRDefault="005A482A">
    <w:pPr>
      <w:pStyle w:val="En-tte"/>
    </w:pPr>
    <w:r>
      <w:rPr>
        <w:noProof/>
        <w:lang w:val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324361" o:spid="_x0000_s2051" type="#_x0000_t75" style="position:absolute;margin-left:0;margin-top:0;width:481.85pt;height:481.85pt;z-index:-251656192;mso-position-horizontal:center;mso-position-horizontal-relative:margin;mso-position-vertical:center;mso-position-vertical-relative:margin" o:allowincell="f">
          <v:imagedata r:id="rId1" o:title="LOGO CCA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6D2" w:rsidRPr="005C63C3" w:rsidRDefault="005A482A" w:rsidP="007C4799">
    <w:pPr>
      <w:pStyle w:val="En-tte"/>
      <w:tabs>
        <w:tab w:val="clear" w:pos="9072"/>
        <w:tab w:val="right" w:pos="9639"/>
      </w:tabs>
      <w:rPr>
        <w:rFonts w:ascii="Times New Roman" w:hAnsi="Times New Roman"/>
        <w:sz w:val="16"/>
      </w:rPr>
    </w:pPr>
    <w:r>
      <w:rPr>
        <w:noProof/>
        <w:lang w:val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324359" o:spid="_x0000_s2049" type="#_x0000_t75" style="position:absolute;margin-left:0;margin-top:0;width:481.85pt;height:481.85pt;z-index:-251658240;mso-position-horizontal:center;mso-position-horizontal-relative:margin;mso-position-vertical:center;mso-position-vertical-relative:margin" o:allowincell="f">
          <v:imagedata r:id="rId1" o:title="LOGO CCAS" gain="19661f" blacklevel="22938f"/>
          <w10:wrap anchorx="margin" anchory="margin"/>
        </v:shape>
      </w:pict>
    </w:r>
    <w:r w:rsidR="006461EB">
      <w:rPr>
        <w:noProof/>
        <w:lang w:val="fr-FR"/>
      </w:rPr>
      <w:drawing>
        <wp:inline distT="0" distB="0" distL="0" distR="0" wp14:anchorId="5E269D0F" wp14:editId="0A6432B3">
          <wp:extent cx="542925" cy="542925"/>
          <wp:effectExtent l="0" t="0" r="9525" b="9525"/>
          <wp:docPr id="23" name="Image 23" descr="logo_ccas_couleurs_pour_modeles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cas_couleurs_pour_modeles_wor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61EB">
      <w:t xml:space="preserve">                                                                                                      </w:t>
    </w:r>
    <w:r w:rsidR="007C4799">
      <w:rPr>
        <w:noProof/>
        <w:lang w:val="fr-FR"/>
      </w:rPr>
      <w:drawing>
        <wp:inline distT="0" distB="0" distL="0" distR="0" wp14:anchorId="30B7FCE7" wp14:editId="1D6E05B5">
          <wp:extent cx="619125" cy="522998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lle.jf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812" cy="550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63C3">
      <w:tab/>
    </w:r>
    <w:r w:rsidR="005C63C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D2F41"/>
    <w:multiLevelType w:val="hybridMultilevel"/>
    <w:tmpl w:val="1BA4A378"/>
    <w:lvl w:ilvl="0" w:tplc="78C21D8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C6D3E"/>
    <w:multiLevelType w:val="hybridMultilevel"/>
    <w:tmpl w:val="E516FA9A"/>
    <w:lvl w:ilvl="0" w:tplc="22E035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448C3"/>
    <w:multiLevelType w:val="hybridMultilevel"/>
    <w:tmpl w:val="9EF258E2"/>
    <w:lvl w:ilvl="0" w:tplc="27788018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51DBE"/>
    <w:multiLevelType w:val="hybridMultilevel"/>
    <w:tmpl w:val="EFF4F5D2"/>
    <w:lvl w:ilvl="0" w:tplc="761C98A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F24C9"/>
    <w:multiLevelType w:val="hybridMultilevel"/>
    <w:tmpl w:val="3ED261DE"/>
    <w:lvl w:ilvl="0" w:tplc="9E24685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color w:val="2C3E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44F92"/>
    <w:multiLevelType w:val="hybridMultilevel"/>
    <w:tmpl w:val="2F4494C2"/>
    <w:lvl w:ilvl="0" w:tplc="AE82598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17648"/>
    <w:multiLevelType w:val="hybridMultilevel"/>
    <w:tmpl w:val="B262D7B6"/>
    <w:lvl w:ilvl="0" w:tplc="47AAD512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33748"/>
    <w:multiLevelType w:val="hybridMultilevel"/>
    <w:tmpl w:val="E16C70B2"/>
    <w:lvl w:ilvl="0" w:tplc="B95EFD2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992028"/>
    <w:multiLevelType w:val="hybridMultilevel"/>
    <w:tmpl w:val="551C6446"/>
    <w:lvl w:ilvl="0" w:tplc="ECC4A85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D20CF"/>
    <w:multiLevelType w:val="hybridMultilevel"/>
    <w:tmpl w:val="D8AE2B5A"/>
    <w:lvl w:ilvl="0" w:tplc="870C6B7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2">
      <o:colormru v:ext="edit" colors="#d2321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0A"/>
    <w:rsid w:val="00001779"/>
    <w:rsid w:val="00007083"/>
    <w:rsid w:val="000077E6"/>
    <w:rsid w:val="00013989"/>
    <w:rsid w:val="0001757B"/>
    <w:rsid w:val="00020ECD"/>
    <w:rsid w:val="00031528"/>
    <w:rsid w:val="00051CF1"/>
    <w:rsid w:val="00055733"/>
    <w:rsid w:val="00063C43"/>
    <w:rsid w:val="0006442D"/>
    <w:rsid w:val="0007048F"/>
    <w:rsid w:val="0007358B"/>
    <w:rsid w:val="0009042B"/>
    <w:rsid w:val="00092175"/>
    <w:rsid w:val="000A63DF"/>
    <w:rsid w:val="000A7AD9"/>
    <w:rsid w:val="000B2DC8"/>
    <w:rsid w:val="000C094F"/>
    <w:rsid w:val="000C7B46"/>
    <w:rsid w:val="000E6D48"/>
    <w:rsid w:val="000F0EF7"/>
    <w:rsid w:val="000F5F60"/>
    <w:rsid w:val="00125163"/>
    <w:rsid w:val="0014146E"/>
    <w:rsid w:val="00144AFF"/>
    <w:rsid w:val="00164950"/>
    <w:rsid w:val="00183D34"/>
    <w:rsid w:val="001E49ED"/>
    <w:rsid w:val="001F4D7A"/>
    <w:rsid w:val="002017DF"/>
    <w:rsid w:val="00216A90"/>
    <w:rsid w:val="0025302F"/>
    <w:rsid w:val="0026349E"/>
    <w:rsid w:val="0028080C"/>
    <w:rsid w:val="00286C6B"/>
    <w:rsid w:val="002953DB"/>
    <w:rsid w:val="002B16E7"/>
    <w:rsid w:val="002C22E6"/>
    <w:rsid w:val="002D7BA7"/>
    <w:rsid w:val="0030556C"/>
    <w:rsid w:val="003108A0"/>
    <w:rsid w:val="003161D4"/>
    <w:rsid w:val="003401A0"/>
    <w:rsid w:val="00343D3C"/>
    <w:rsid w:val="00343F3B"/>
    <w:rsid w:val="00351B96"/>
    <w:rsid w:val="003559A5"/>
    <w:rsid w:val="00357AA7"/>
    <w:rsid w:val="0036131C"/>
    <w:rsid w:val="003745AD"/>
    <w:rsid w:val="00384F3A"/>
    <w:rsid w:val="00387E26"/>
    <w:rsid w:val="0039561A"/>
    <w:rsid w:val="003A719E"/>
    <w:rsid w:val="003B039D"/>
    <w:rsid w:val="003B207B"/>
    <w:rsid w:val="003B3040"/>
    <w:rsid w:val="003B4EFB"/>
    <w:rsid w:val="003B526C"/>
    <w:rsid w:val="003C07F2"/>
    <w:rsid w:val="003C13DD"/>
    <w:rsid w:val="003C4F19"/>
    <w:rsid w:val="003F0F25"/>
    <w:rsid w:val="003F21CD"/>
    <w:rsid w:val="00401CB6"/>
    <w:rsid w:val="004148BD"/>
    <w:rsid w:val="00425E24"/>
    <w:rsid w:val="00430EA4"/>
    <w:rsid w:val="00433FE6"/>
    <w:rsid w:val="004528C3"/>
    <w:rsid w:val="00456BD7"/>
    <w:rsid w:val="004645DB"/>
    <w:rsid w:val="00465A01"/>
    <w:rsid w:val="00470CC9"/>
    <w:rsid w:val="00481023"/>
    <w:rsid w:val="00482DA0"/>
    <w:rsid w:val="00495D66"/>
    <w:rsid w:val="004C0FC1"/>
    <w:rsid w:val="004C275B"/>
    <w:rsid w:val="004C76FC"/>
    <w:rsid w:val="004D3CFF"/>
    <w:rsid w:val="004E1689"/>
    <w:rsid w:val="004E176D"/>
    <w:rsid w:val="004F210B"/>
    <w:rsid w:val="004F6739"/>
    <w:rsid w:val="005043AF"/>
    <w:rsid w:val="00523D10"/>
    <w:rsid w:val="00532F9D"/>
    <w:rsid w:val="00563D6A"/>
    <w:rsid w:val="00571378"/>
    <w:rsid w:val="005728A5"/>
    <w:rsid w:val="0058423F"/>
    <w:rsid w:val="005863EE"/>
    <w:rsid w:val="00597E2C"/>
    <w:rsid w:val="005A482A"/>
    <w:rsid w:val="005A6224"/>
    <w:rsid w:val="005A753C"/>
    <w:rsid w:val="005C4DA9"/>
    <w:rsid w:val="005C63C3"/>
    <w:rsid w:val="005D248A"/>
    <w:rsid w:val="005D2EC9"/>
    <w:rsid w:val="005D548C"/>
    <w:rsid w:val="005E25C5"/>
    <w:rsid w:val="005F2EC0"/>
    <w:rsid w:val="00620A7B"/>
    <w:rsid w:val="006258CC"/>
    <w:rsid w:val="00625F54"/>
    <w:rsid w:val="00627360"/>
    <w:rsid w:val="00627AEE"/>
    <w:rsid w:val="006307AB"/>
    <w:rsid w:val="006328C0"/>
    <w:rsid w:val="006430E2"/>
    <w:rsid w:val="006445D9"/>
    <w:rsid w:val="00644F5D"/>
    <w:rsid w:val="006461EB"/>
    <w:rsid w:val="00670C0D"/>
    <w:rsid w:val="00671403"/>
    <w:rsid w:val="0068322F"/>
    <w:rsid w:val="006844A6"/>
    <w:rsid w:val="006B68A1"/>
    <w:rsid w:val="006D60E9"/>
    <w:rsid w:val="006D6989"/>
    <w:rsid w:val="006E6BE7"/>
    <w:rsid w:val="006F7227"/>
    <w:rsid w:val="00700837"/>
    <w:rsid w:val="00704843"/>
    <w:rsid w:val="00722522"/>
    <w:rsid w:val="00723CA3"/>
    <w:rsid w:val="007269CE"/>
    <w:rsid w:val="007276D7"/>
    <w:rsid w:val="007356BA"/>
    <w:rsid w:val="00741A1D"/>
    <w:rsid w:val="00743DAB"/>
    <w:rsid w:val="00745E34"/>
    <w:rsid w:val="00746801"/>
    <w:rsid w:val="007B2955"/>
    <w:rsid w:val="007C4799"/>
    <w:rsid w:val="007C7600"/>
    <w:rsid w:val="007D7FC3"/>
    <w:rsid w:val="007E3010"/>
    <w:rsid w:val="007E4357"/>
    <w:rsid w:val="0080344D"/>
    <w:rsid w:val="00814AE2"/>
    <w:rsid w:val="00821AEC"/>
    <w:rsid w:val="00845913"/>
    <w:rsid w:val="00855443"/>
    <w:rsid w:val="00863512"/>
    <w:rsid w:val="00876312"/>
    <w:rsid w:val="0088712B"/>
    <w:rsid w:val="008A0821"/>
    <w:rsid w:val="008C1502"/>
    <w:rsid w:val="008C7BF2"/>
    <w:rsid w:val="008D470B"/>
    <w:rsid w:val="008D7FF7"/>
    <w:rsid w:val="008E026F"/>
    <w:rsid w:val="008E0CA1"/>
    <w:rsid w:val="008E309E"/>
    <w:rsid w:val="00901476"/>
    <w:rsid w:val="00910F50"/>
    <w:rsid w:val="00914BBF"/>
    <w:rsid w:val="009221DE"/>
    <w:rsid w:val="0093130A"/>
    <w:rsid w:val="0093299D"/>
    <w:rsid w:val="00952653"/>
    <w:rsid w:val="00953F6C"/>
    <w:rsid w:val="00954A00"/>
    <w:rsid w:val="00954F02"/>
    <w:rsid w:val="00956F51"/>
    <w:rsid w:val="009862B9"/>
    <w:rsid w:val="00990779"/>
    <w:rsid w:val="009C3C88"/>
    <w:rsid w:val="009D27B0"/>
    <w:rsid w:val="009D4563"/>
    <w:rsid w:val="009E4E48"/>
    <w:rsid w:val="009F41D2"/>
    <w:rsid w:val="00A02F9E"/>
    <w:rsid w:val="00A072BA"/>
    <w:rsid w:val="00A26D36"/>
    <w:rsid w:val="00A30E54"/>
    <w:rsid w:val="00A33524"/>
    <w:rsid w:val="00A43873"/>
    <w:rsid w:val="00A44725"/>
    <w:rsid w:val="00A618FE"/>
    <w:rsid w:val="00A65C11"/>
    <w:rsid w:val="00A7777F"/>
    <w:rsid w:val="00A93F5F"/>
    <w:rsid w:val="00AA0B7A"/>
    <w:rsid w:val="00AA34A7"/>
    <w:rsid w:val="00AA46DE"/>
    <w:rsid w:val="00AC527F"/>
    <w:rsid w:val="00AD7DE2"/>
    <w:rsid w:val="00B14C9B"/>
    <w:rsid w:val="00B167DA"/>
    <w:rsid w:val="00B72F09"/>
    <w:rsid w:val="00B73361"/>
    <w:rsid w:val="00B7512B"/>
    <w:rsid w:val="00B80158"/>
    <w:rsid w:val="00B91650"/>
    <w:rsid w:val="00BB106B"/>
    <w:rsid w:val="00BB6216"/>
    <w:rsid w:val="00BC2FA7"/>
    <w:rsid w:val="00BF39D7"/>
    <w:rsid w:val="00BF67A9"/>
    <w:rsid w:val="00C0741A"/>
    <w:rsid w:val="00C111F7"/>
    <w:rsid w:val="00C137D6"/>
    <w:rsid w:val="00C14E90"/>
    <w:rsid w:val="00C14F13"/>
    <w:rsid w:val="00C42008"/>
    <w:rsid w:val="00C70196"/>
    <w:rsid w:val="00C82564"/>
    <w:rsid w:val="00C82966"/>
    <w:rsid w:val="00C93491"/>
    <w:rsid w:val="00CA2A92"/>
    <w:rsid w:val="00CA421D"/>
    <w:rsid w:val="00CB2EF5"/>
    <w:rsid w:val="00CB3BCA"/>
    <w:rsid w:val="00CC1457"/>
    <w:rsid w:val="00CC2281"/>
    <w:rsid w:val="00CD01BA"/>
    <w:rsid w:val="00CF435D"/>
    <w:rsid w:val="00D13D00"/>
    <w:rsid w:val="00D23EDF"/>
    <w:rsid w:val="00D25A42"/>
    <w:rsid w:val="00D361D5"/>
    <w:rsid w:val="00D438F3"/>
    <w:rsid w:val="00D4667F"/>
    <w:rsid w:val="00D5216A"/>
    <w:rsid w:val="00D725CC"/>
    <w:rsid w:val="00D7353E"/>
    <w:rsid w:val="00D73673"/>
    <w:rsid w:val="00D915E3"/>
    <w:rsid w:val="00DB3F16"/>
    <w:rsid w:val="00DB4A4C"/>
    <w:rsid w:val="00DC01D4"/>
    <w:rsid w:val="00DC3631"/>
    <w:rsid w:val="00DC4221"/>
    <w:rsid w:val="00DF565F"/>
    <w:rsid w:val="00E04FE0"/>
    <w:rsid w:val="00E14824"/>
    <w:rsid w:val="00E36A3D"/>
    <w:rsid w:val="00E46632"/>
    <w:rsid w:val="00E5072C"/>
    <w:rsid w:val="00E60775"/>
    <w:rsid w:val="00E62714"/>
    <w:rsid w:val="00E66AF5"/>
    <w:rsid w:val="00E777BB"/>
    <w:rsid w:val="00E8203E"/>
    <w:rsid w:val="00E820DE"/>
    <w:rsid w:val="00E821A7"/>
    <w:rsid w:val="00E832D1"/>
    <w:rsid w:val="00E83510"/>
    <w:rsid w:val="00E864C6"/>
    <w:rsid w:val="00E94567"/>
    <w:rsid w:val="00E95DA1"/>
    <w:rsid w:val="00EC7B6A"/>
    <w:rsid w:val="00ED0CFC"/>
    <w:rsid w:val="00ED66CB"/>
    <w:rsid w:val="00EE2611"/>
    <w:rsid w:val="00EF7945"/>
    <w:rsid w:val="00F12FDA"/>
    <w:rsid w:val="00F14C68"/>
    <w:rsid w:val="00F159D0"/>
    <w:rsid w:val="00F21E4F"/>
    <w:rsid w:val="00F4604D"/>
    <w:rsid w:val="00F55C7C"/>
    <w:rsid w:val="00F605FE"/>
    <w:rsid w:val="00F616FB"/>
    <w:rsid w:val="00F6549B"/>
    <w:rsid w:val="00F6554F"/>
    <w:rsid w:val="00F70681"/>
    <w:rsid w:val="00F766D2"/>
    <w:rsid w:val="00F77507"/>
    <w:rsid w:val="00F81EDD"/>
    <w:rsid w:val="00FA4C33"/>
    <w:rsid w:val="00FB1BEF"/>
    <w:rsid w:val="00FB7917"/>
    <w:rsid w:val="00FC3A3B"/>
    <w:rsid w:val="00FE466B"/>
    <w:rsid w:val="00FE5806"/>
    <w:rsid w:val="00FF3263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d2321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24"/>
    <w:rPr>
      <w:rFonts w:ascii="Arial" w:eastAsia="MS Mincho" w:hAnsi="Arial"/>
      <w:color w:val="000000"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E2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E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25E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5E24"/>
  </w:style>
  <w:style w:type="paragraph" w:styleId="Pieddepage">
    <w:name w:val="footer"/>
    <w:basedOn w:val="Normal"/>
    <w:link w:val="PieddepageCar"/>
    <w:uiPriority w:val="99"/>
    <w:unhideWhenUsed/>
    <w:rsid w:val="00425E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5E24"/>
  </w:style>
  <w:style w:type="paragraph" w:styleId="Paragraphedeliste">
    <w:name w:val="List Paragraph"/>
    <w:basedOn w:val="Normal"/>
    <w:uiPriority w:val="34"/>
    <w:qFormat/>
    <w:rsid w:val="0070484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5D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24"/>
    <w:rPr>
      <w:rFonts w:ascii="Arial" w:eastAsia="MS Mincho" w:hAnsi="Arial"/>
      <w:color w:val="000000"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E2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E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25E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5E24"/>
  </w:style>
  <w:style w:type="paragraph" w:styleId="Pieddepage">
    <w:name w:val="footer"/>
    <w:basedOn w:val="Normal"/>
    <w:link w:val="PieddepageCar"/>
    <w:uiPriority w:val="99"/>
    <w:unhideWhenUsed/>
    <w:rsid w:val="00425E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5E24"/>
  </w:style>
  <w:style w:type="paragraph" w:styleId="Paragraphedeliste">
    <w:name w:val="List Paragraph"/>
    <w:basedOn w:val="Normal"/>
    <w:uiPriority w:val="34"/>
    <w:qFormat/>
    <w:rsid w:val="0070484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5D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as@mairie-belfort.f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CA5676\Local%20Settings\Temporary%20Internet%20Files\Content.IE5\MLUNQK79\papier_en_tete_logo_noir_service%5b1%5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papier_en_tete_logo_noir_service[1]</Template>
  <TotalTime>0</TotalTime>
  <Pages>1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Direction (ou Service)</vt:lpstr>
    </vt:vector>
  </TitlesOfParts>
  <Company>Microsoft</Company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Direction (ou Service)</dc:title>
  <dc:creator>*</dc:creator>
  <cp:lastModifiedBy>Sandrine MULLER</cp:lastModifiedBy>
  <cp:revision>2</cp:revision>
  <cp:lastPrinted>2022-09-13T15:07:00Z</cp:lastPrinted>
  <dcterms:created xsi:type="dcterms:W3CDTF">2022-09-15T13:12:00Z</dcterms:created>
  <dcterms:modified xsi:type="dcterms:W3CDTF">2022-09-15T13:12:00Z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13269</vt:lpwstr>
  </property>
  <property fmtid="{D5CDD505-2E9C-101B-9397-08002B2CF9AE}" pid="3" name="NXPowerLiteSettings">
    <vt:lpwstr>C64006B004C800</vt:lpwstr>
  </property>
  <property fmtid="{D5CDD505-2E9C-101B-9397-08002B2CF9AE}" pid="4" name="NXPowerLiteVersion">
    <vt:lpwstr>S5.1.4</vt:lpwstr>
  </property>
  <property fmtid="{D5CDD505-2E9C-101B-9397-08002B2CF9AE}" pid="5" name="NXTAG2">
    <vt:lpwstr>00080052000000000000010251110207e64006b004c800</vt:lpwstr>
  </property>
</Properties>
</file>